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B6CB1" w14:textId="07BF6A48" w:rsidR="00AA0DD7" w:rsidRPr="00755B09" w:rsidRDefault="00AA0DD7" w:rsidP="00031580">
      <w:pPr>
        <w:rPr>
          <w:rFonts w:ascii="Arial" w:hAnsi="Arial" w:cs="Arial"/>
        </w:rPr>
      </w:pPr>
    </w:p>
    <w:p w14:paraId="7C4C4B1B" w14:textId="77777777" w:rsidR="00031580" w:rsidRPr="00755B09" w:rsidRDefault="00031580" w:rsidP="00031580">
      <w:pPr>
        <w:rPr>
          <w:rFonts w:ascii="Arial" w:hAnsi="Arial" w:cs="Arial"/>
        </w:rPr>
      </w:pPr>
    </w:p>
    <w:p w14:paraId="56B17641" w14:textId="77777777" w:rsidR="00031580" w:rsidRPr="00755B09" w:rsidRDefault="00031580" w:rsidP="00031580">
      <w:pPr>
        <w:rPr>
          <w:rFonts w:ascii="Arial" w:hAnsi="Arial" w:cs="Arial"/>
        </w:rPr>
      </w:pPr>
    </w:p>
    <w:p w14:paraId="6E333DA9" w14:textId="77777777" w:rsidR="00031580" w:rsidRPr="00755B09" w:rsidRDefault="00031580" w:rsidP="00031580">
      <w:pPr>
        <w:rPr>
          <w:rFonts w:ascii="Arial" w:hAnsi="Arial" w:cs="Arial"/>
        </w:rPr>
      </w:pPr>
    </w:p>
    <w:p w14:paraId="04471B1C" w14:textId="77777777" w:rsidR="00031580" w:rsidRPr="00755B09" w:rsidRDefault="00031580" w:rsidP="00031580">
      <w:pPr>
        <w:rPr>
          <w:rFonts w:ascii="Arial" w:hAnsi="Arial" w:cs="Arial"/>
        </w:rPr>
      </w:pPr>
    </w:p>
    <w:p w14:paraId="739F63BD" w14:textId="77777777" w:rsidR="00031580" w:rsidRPr="00755B09" w:rsidRDefault="00031580" w:rsidP="00031580">
      <w:pPr>
        <w:rPr>
          <w:rFonts w:ascii="Arial" w:hAnsi="Arial" w:cs="Arial"/>
        </w:rPr>
      </w:pPr>
    </w:p>
    <w:p w14:paraId="063BC86D" w14:textId="77777777" w:rsidR="00031580" w:rsidRPr="00755B09" w:rsidRDefault="00031580" w:rsidP="00031580">
      <w:pPr>
        <w:rPr>
          <w:rFonts w:ascii="Arial" w:hAnsi="Arial" w:cs="Arial"/>
        </w:rPr>
      </w:pPr>
    </w:p>
    <w:p w14:paraId="0A3A1D57" w14:textId="7D885FEC" w:rsidR="00BF38CB" w:rsidRPr="002F3368" w:rsidRDefault="00BF38CB" w:rsidP="00BF38CB">
      <w:pPr>
        <w:jc w:val="right"/>
        <w:rPr>
          <w:rFonts w:ascii="Arial" w:hAnsi="Arial" w:cs="Arial"/>
          <w:sz w:val="22"/>
          <w:szCs w:val="22"/>
        </w:rPr>
      </w:pPr>
      <w:r w:rsidRPr="002F3368">
        <w:rPr>
          <w:rFonts w:ascii="Arial" w:hAnsi="Arial" w:cs="Arial"/>
          <w:sz w:val="22"/>
          <w:szCs w:val="22"/>
        </w:rPr>
        <w:t xml:space="preserve">Załącznik nr </w:t>
      </w:r>
      <w:r w:rsidR="00C81B91" w:rsidRPr="002F3368">
        <w:rPr>
          <w:rFonts w:ascii="Arial" w:hAnsi="Arial" w:cs="Arial"/>
          <w:sz w:val="22"/>
          <w:szCs w:val="22"/>
        </w:rPr>
        <w:t>7</w:t>
      </w:r>
      <w:r w:rsidRPr="002F3368">
        <w:rPr>
          <w:rFonts w:ascii="Arial" w:hAnsi="Arial" w:cs="Arial"/>
          <w:sz w:val="22"/>
          <w:szCs w:val="22"/>
        </w:rPr>
        <w:t xml:space="preserve"> do wniosku o dofinansowanie </w:t>
      </w:r>
    </w:p>
    <w:p w14:paraId="1A1E853A" w14:textId="6ABBE5B8" w:rsidR="00BF38CB" w:rsidRPr="002F3368" w:rsidRDefault="00BF38CB" w:rsidP="00BF38CB">
      <w:pPr>
        <w:jc w:val="right"/>
        <w:rPr>
          <w:rFonts w:ascii="Arial" w:hAnsi="Arial" w:cs="Arial"/>
          <w:sz w:val="22"/>
          <w:szCs w:val="22"/>
        </w:rPr>
      </w:pPr>
      <w:r w:rsidRPr="002F3368">
        <w:rPr>
          <w:rFonts w:ascii="Arial" w:hAnsi="Arial" w:cs="Arial"/>
          <w:sz w:val="22"/>
          <w:szCs w:val="22"/>
        </w:rPr>
        <w:t>nabór FELD.01.05-IP.02-00</w:t>
      </w:r>
      <w:r w:rsidR="00C06D76" w:rsidRPr="002F3368">
        <w:rPr>
          <w:rFonts w:ascii="Arial" w:hAnsi="Arial" w:cs="Arial"/>
          <w:sz w:val="22"/>
          <w:szCs w:val="22"/>
        </w:rPr>
        <w:t>6</w:t>
      </w:r>
      <w:r w:rsidRPr="002F3368">
        <w:rPr>
          <w:rFonts w:ascii="Arial" w:hAnsi="Arial" w:cs="Arial"/>
          <w:sz w:val="22"/>
          <w:szCs w:val="22"/>
        </w:rPr>
        <w:t>/24</w:t>
      </w:r>
    </w:p>
    <w:p w14:paraId="4C45E120" w14:textId="5FF3A693" w:rsidR="00BF38CB" w:rsidRPr="001C7537" w:rsidRDefault="00BF38CB" w:rsidP="00BF38CB">
      <w:pPr>
        <w:rPr>
          <w:rFonts w:ascii="Arial" w:hAnsi="Arial" w:cs="Arial"/>
        </w:rPr>
      </w:pPr>
      <w:r w:rsidRPr="001C7537">
        <w:rPr>
          <w:rFonts w:ascii="Arial" w:hAnsi="Arial" w:cs="Arial"/>
        </w:rPr>
        <w:t>………………………….</w:t>
      </w:r>
    </w:p>
    <w:p w14:paraId="61BC584A" w14:textId="39DD22D6" w:rsidR="00031580" w:rsidRPr="001C7537" w:rsidRDefault="00BF38CB" w:rsidP="00BF38CB">
      <w:pPr>
        <w:rPr>
          <w:rFonts w:ascii="Arial" w:hAnsi="Arial" w:cs="Arial"/>
        </w:rPr>
      </w:pPr>
      <w:r w:rsidRPr="001C7537">
        <w:rPr>
          <w:rFonts w:ascii="Arial" w:hAnsi="Arial" w:cs="Arial"/>
        </w:rPr>
        <w:t>n</w:t>
      </w:r>
      <w:r w:rsidR="00031580" w:rsidRPr="001C7537">
        <w:rPr>
          <w:rFonts w:ascii="Arial" w:hAnsi="Arial" w:cs="Arial"/>
        </w:rPr>
        <w:t>azwa wnioskodawcy</w:t>
      </w:r>
    </w:p>
    <w:p w14:paraId="2FC578E7" w14:textId="77777777" w:rsidR="00031580" w:rsidRPr="001C7537" w:rsidRDefault="00031580" w:rsidP="00031580">
      <w:pPr>
        <w:rPr>
          <w:rFonts w:ascii="Arial" w:hAnsi="Arial" w:cs="Arial"/>
        </w:rPr>
      </w:pPr>
    </w:p>
    <w:p w14:paraId="34E20D5C" w14:textId="77777777" w:rsidR="00BF38CB" w:rsidRPr="001C7537" w:rsidRDefault="00BF38CB" w:rsidP="00755B09">
      <w:pPr>
        <w:jc w:val="center"/>
        <w:rPr>
          <w:rFonts w:ascii="Arial" w:hAnsi="Arial" w:cs="Arial"/>
          <w:b/>
          <w:bCs/>
        </w:rPr>
      </w:pPr>
    </w:p>
    <w:p w14:paraId="77BB8500" w14:textId="6FEA4B81" w:rsidR="00560C93" w:rsidRDefault="00031580" w:rsidP="00755B09">
      <w:pPr>
        <w:jc w:val="center"/>
        <w:rPr>
          <w:rFonts w:ascii="Arial" w:hAnsi="Arial" w:cs="Arial"/>
          <w:b/>
          <w:bCs/>
        </w:rPr>
        <w:sectPr w:rsidR="00560C93" w:rsidSect="00560C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type w:val="continuous"/>
          <w:pgSz w:w="16838" w:h="11906" w:orient="landscape" w:code="9"/>
          <w:pgMar w:top="1077" w:right="1245" w:bottom="1106" w:left="1702" w:header="0" w:footer="1254" w:gutter="0"/>
          <w:cols w:space="708"/>
          <w:titlePg/>
          <w:docGrid w:linePitch="360"/>
        </w:sectPr>
      </w:pPr>
      <w:bookmarkStart w:id="0" w:name="_Hlk176940430"/>
      <w:r w:rsidRPr="001C7537">
        <w:rPr>
          <w:rFonts w:ascii="Arial" w:hAnsi="Arial" w:cs="Arial"/>
          <w:b/>
          <w:bCs/>
        </w:rPr>
        <w:t>Budżet projektu – kwoty ryczałtowe</w:t>
      </w:r>
      <w:bookmarkEnd w:id="0"/>
      <w:r w:rsidR="00E7539E">
        <w:rPr>
          <w:rStyle w:val="Odwoanieprzypisukocowego"/>
          <w:rFonts w:ascii="Arial" w:hAnsi="Arial" w:cs="Arial"/>
          <w:b/>
          <w:bCs/>
        </w:rPr>
        <w:endnoteReference w:id="1"/>
      </w:r>
    </w:p>
    <w:p w14:paraId="59902457" w14:textId="02BA29DB" w:rsidR="00031580" w:rsidRDefault="00031580" w:rsidP="00755B09">
      <w:pPr>
        <w:jc w:val="center"/>
        <w:rPr>
          <w:rFonts w:ascii="Arial" w:hAnsi="Arial" w:cs="Arial"/>
          <w:b/>
          <w:bCs/>
        </w:rPr>
      </w:pPr>
    </w:p>
    <w:p w14:paraId="11596058" w14:textId="77777777" w:rsidR="00755B09" w:rsidRPr="00755B09" w:rsidRDefault="00755B09" w:rsidP="00755B09">
      <w:pPr>
        <w:jc w:val="center"/>
        <w:rPr>
          <w:rFonts w:ascii="Arial" w:hAnsi="Arial" w:cs="Arial"/>
          <w:b/>
          <w:bCs/>
        </w:rPr>
      </w:pPr>
    </w:p>
    <w:p w14:paraId="4723AD2D" w14:textId="77777777" w:rsidR="00031580" w:rsidRPr="00755B09" w:rsidRDefault="00031580" w:rsidP="00031580">
      <w:pPr>
        <w:rPr>
          <w:rFonts w:ascii="Arial" w:hAnsi="Arial" w:cs="Arial"/>
        </w:rPr>
      </w:pPr>
    </w:p>
    <w:tbl>
      <w:tblPr>
        <w:tblStyle w:val="Tabela-Siatka"/>
        <w:tblW w:w="0" w:type="auto"/>
        <w:tblInd w:w="-572" w:type="dxa"/>
        <w:tblLook w:val="04A0" w:firstRow="1" w:lastRow="0" w:firstColumn="1" w:lastColumn="0" w:noHBand="0" w:noVBand="1"/>
      </w:tblPr>
      <w:tblGrid>
        <w:gridCol w:w="2409"/>
        <w:gridCol w:w="2976"/>
        <w:gridCol w:w="1559"/>
        <w:gridCol w:w="1278"/>
        <w:gridCol w:w="3685"/>
        <w:gridCol w:w="2546"/>
      </w:tblGrid>
      <w:tr w:rsidR="001A1C51" w:rsidRPr="00755B09" w14:paraId="545AC835" w14:textId="77777777" w:rsidTr="00CE32EA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4C561D8" w14:textId="3CAAC94F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Numer i nazwa zadania</w:t>
            </w:r>
            <w:r w:rsidR="00E7539E">
              <w:rPr>
                <w:rStyle w:val="Odwoanieprzypisukocowego"/>
                <w:rFonts w:ascii="Arial" w:hAnsi="Arial" w:cs="Arial"/>
                <w:b/>
                <w:bCs/>
              </w:rPr>
              <w:endnoteReference w:id="2"/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3956DCA0" w14:textId="06356DC2" w:rsidR="001A1C51" w:rsidRPr="00755B09" w:rsidRDefault="00E7539E" w:rsidP="004A582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1A1C51" w:rsidRPr="00755B09" w14:paraId="3732A93A" w14:textId="77777777" w:rsidTr="00CE32EA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13D0200E" w14:textId="194BF108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 xml:space="preserve">Opis przedmiotu </w:t>
            </w:r>
            <w:r w:rsidR="00230AC5" w:rsidRPr="004A5822">
              <w:rPr>
                <w:rFonts w:ascii="Arial" w:hAnsi="Arial" w:cs="Arial"/>
                <w:b/>
                <w:bCs/>
              </w:rPr>
              <w:t>zamówienia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326A685E" w14:textId="77777777" w:rsidR="001A1C51" w:rsidRPr="00755B09" w:rsidRDefault="001A1C51" w:rsidP="004A582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A1C51" w:rsidRPr="00755B09" w14:paraId="3D09D01E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20497492" w14:textId="2ED61F92" w:rsidR="001A1C51" w:rsidRPr="00230AC5" w:rsidRDefault="004A5822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Informacje dotyczące o</w:t>
            </w:r>
            <w:r w:rsidR="001A1C51" w:rsidRPr="00230AC5">
              <w:rPr>
                <w:rFonts w:ascii="Arial" w:hAnsi="Arial" w:cs="Arial"/>
                <w:b/>
                <w:bCs/>
              </w:rPr>
              <w:t>trzyman</w:t>
            </w:r>
            <w:r>
              <w:rPr>
                <w:rFonts w:ascii="Arial" w:hAnsi="Arial" w:cs="Arial"/>
                <w:b/>
                <w:bCs/>
              </w:rPr>
              <w:t>ych</w:t>
            </w:r>
            <w:r w:rsidR="001A1C51" w:rsidRPr="00230AC5">
              <w:rPr>
                <w:rFonts w:ascii="Arial" w:hAnsi="Arial" w:cs="Arial"/>
                <w:b/>
                <w:bCs/>
              </w:rPr>
              <w:t xml:space="preserve"> ofert</w:t>
            </w:r>
          </w:p>
        </w:tc>
      </w:tr>
      <w:tr w:rsidR="001A1C51" w:rsidRPr="00755B09" w14:paraId="69E6AAD7" w14:textId="77777777" w:rsidTr="00CE32EA">
        <w:tc>
          <w:tcPr>
            <w:tcW w:w="8222" w:type="dxa"/>
            <w:gridSpan w:val="4"/>
            <w:shd w:val="clear" w:color="auto" w:fill="D9D9D9" w:themeFill="background1" w:themeFillShade="D9"/>
            <w:vAlign w:val="center"/>
          </w:tcPr>
          <w:p w14:paraId="7AE77158" w14:textId="30B49826" w:rsidR="001A1C51" w:rsidRPr="004A5822" w:rsidRDefault="004A5822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="001A1C51" w:rsidRPr="004A5822">
              <w:rPr>
                <w:rFonts w:ascii="Arial" w:hAnsi="Arial" w:cs="Arial"/>
                <w:b/>
                <w:bCs/>
              </w:rPr>
              <w:t>ferent</w:t>
            </w:r>
            <w:r>
              <w:rPr>
                <w:rFonts w:ascii="Arial" w:hAnsi="Arial" w:cs="Arial"/>
                <w:b/>
                <w:bCs/>
              </w:rPr>
              <w:t xml:space="preserve"> (nazwa i NIP)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5DDD295F" w14:textId="03230D7E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oferty</w:t>
            </w:r>
            <w:r w:rsidR="004A5822"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 w:rsidR="004A5822">
              <w:rPr>
                <w:rFonts w:ascii="Arial" w:hAnsi="Arial" w:cs="Arial"/>
                <w:b/>
                <w:bCs/>
              </w:rPr>
              <w:t xml:space="preserve"> (w zł)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14:paraId="06363D9F" w14:textId="396436A1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Data oferty</w:t>
            </w:r>
          </w:p>
        </w:tc>
      </w:tr>
      <w:tr w:rsidR="001A1C51" w:rsidRPr="00755B09" w14:paraId="67975255" w14:textId="77777777" w:rsidTr="00CE32EA">
        <w:tc>
          <w:tcPr>
            <w:tcW w:w="8222" w:type="dxa"/>
            <w:gridSpan w:val="4"/>
            <w:shd w:val="clear" w:color="auto" w:fill="auto"/>
            <w:vAlign w:val="center"/>
          </w:tcPr>
          <w:p w14:paraId="456DD708" w14:textId="77777777" w:rsidR="001A1C51" w:rsidRDefault="001A1C51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C4D1D39" w14:textId="77777777" w:rsidR="001A1C51" w:rsidRDefault="001A1C51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5566E621" w14:textId="77777777" w:rsidR="001A1C51" w:rsidRDefault="001A1C51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230AC5" w:rsidRPr="00755B09" w14:paraId="536BF59D" w14:textId="77777777" w:rsidTr="00CE32EA">
        <w:tc>
          <w:tcPr>
            <w:tcW w:w="8222" w:type="dxa"/>
            <w:gridSpan w:val="4"/>
            <w:shd w:val="clear" w:color="auto" w:fill="auto"/>
            <w:vAlign w:val="center"/>
          </w:tcPr>
          <w:p w14:paraId="41DD97DF" w14:textId="77777777" w:rsidR="00230AC5" w:rsidRDefault="00230AC5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D180C5E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4E9F617E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230AC5" w:rsidRPr="00755B09" w14:paraId="4331D7BB" w14:textId="77777777" w:rsidTr="00CE32EA">
        <w:tc>
          <w:tcPr>
            <w:tcW w:w="8222" w:type="dxa"/>
            <w:gridSpan w:val="4"/>
            <w:shd w:val="clear" w:color="auto" w:fill="auto"/>
            <w:vAlign w:val="center"/>
          </w:tcPr>
          <w:p w14:paraId="3D82AAFC" w14:textId="77777777" w:rsidR="00230AC5" w:rsidRDefault="00230AC5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8E65FFC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18FD299B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E32EA" w:rsidRPr="00755B09" w14:paraId="63180781" w14:textId="77777777" w:rsidTr="00CE32EA">
        <w:tc>
          <w:tcPr>
            <w:tcW w:w="11907" w:type="dxa"/>
            <w:gridSpan w:val="5"/>
            <w:shd w:val="clear" w:color="auto" w:fill="D9D9D9" w:themeFill="background1" w:themeFillShade="D9"/>
            <w:vAlign w:val="center"/>
          </w:tcPr>
          <w:p w14:paraId="7B03F3BC" w14:textId="0FCAA6BA" w:rsidR="00CE32EA" w:rsidRDefault="00CE32EA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A5822">
              <w:rPr>
                <w:rFonts w:ascii="Arial" w:hAnsi="Arial" w:cs="Arial"/>
                <w:b/>
                <w:bCs/>
              </w:rPr>
              <w:lastRenderedPageBreak/>
              <w:t>Przyjęta wartość wydatku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 w:rsidRPr="004A5822">
              <w:rPr>
                <w:rFonts w:ascii="Arial" w:hAnsi="Arial" w:cs="Arial"/>
                <w:b/>
                <w:bCs/>
              </w:rPr>
              <w:t xml:space="preserve"> (kwota ryczałtowa) na podstawie otrzymanych ofert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61AA7359" w14:textId="77777777" w:rsidR="00CE32EA" w:rsidRDefault="00CE32EA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230AC5" w:rsidRPr="00755B09" w14:paraId="21C2154F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5C6ECD2D" w14:textId="63ABFAE5" w:rsidR="00230AC5" w:rsidRP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230AC5">
              <w:rPr>
                <w:rFonts w:ascii="Arial" w:hAnsi="Arial" w:cs="Arial"/>
                <w:b/>
                <w:bCs/>
              </w:rPr>
              <w:t>Informacja dotycząca wskaźnika przypisanego dla zadania objętego kwotą ryczałtową,</w:t>
            </w:r>
          </w:p>
        </w:tc>
      </w:tr>
      <w:tr w:rsidR="00230AC5" w:rsidRPr="00755B09" w14:paraId="5B42CEE7" w14:textId="77777777" w:rsidTr="00CE32EA">
        <w:tc>
          <w:tcPr>
            <w:tcW w:w="5385" w:type="dxa"/>
            <w:gridSpan w:val="2"/>
            <w:shd w:val="clear" w:color="auto" w:fill="D9D9D9" w:themeFill="background1" w:themeFillShade="D9"/>
            <w:vAlign w:val="center"/>
          </w:tcPr>
          <w:p w14:paraId="4EA237AD" w14:textId="13D451D9" w:rsidR="00230AC5" w:rsidRPr="004A5822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Nazwa wskaźnika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03EBFBD" w14:textId="25F3835F" w:rsidR="00230AC5" w:rsidRPr="004A5822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wskaźnika</w:t>
            </w:r>
          </w:p>
        </w:tc>
        <w:tc>
          <w:tcPr>
            <w:tcW w:w="7509" w:type="dxa"/>
            <w:gridSpan w:val="3"/>
            <w:shd w:val="clear" w:color="auto" w:fill="D9D9D9" w:themeFill="background1" w:themeFillShade="D9"/>
            <w:vAlign w:val="center"/>
          </w:tcPr>
          <w:p w14:paraId="424E91F9" w14:textId="0A03A9E8" w:rsidR="00230AC5" w:rsidRPr="004A5822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Dokument potwierdzający osiągnięcie wskaźnika</w:t>
            </w:r>
          </w:p>
        </w:tc>
      </w:tr>
      <w:tr w:rsidR="004A5822" w:rsidRPr="00755B09" w14:paraId="7F9FA941" w14:textId="77777777" w:rsidTr="00222CF5">
        <w:tc>
          <w:tcPr>
            <w:tcW w:w="5385" w:type="dxa"/>
            <w:gridSpan w:val="2"/>
          </w:tcPr>
          <w:p w14:paraId="36590B94" w14:textId="77777777" w:rsidR="004A5822" w:rsidRPr="00755B09" w:rsidRDefault="004A5822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11E02B6" w14:textId="77777777" w:rsidR="004A5822" w:rsidRPr="00755B09" w:rsidRDefault="004A5822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509" w:type="dxa"/>
            <w:gridSpan w:val="3"/>
          </w:tcPr>
          <w:p w14:paraId="475AC0B5" w14:textId="77777777" w:rsidR="004A5822" w:rsidRPr="00755B09" w:rsidRDefault="004A5822" w:rsidP="004A582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11C5E3C5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7AB84FEE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Numer i nazwa zadania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0BDF54D3" w14:textId="7BB2469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</w:tr>
      <w:tr w:rsidR="00E7539E" w:rsidRPr="00755B09" w14:paraId="1FC8373A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FBFAA1F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26EE51E3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6D2B686A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5EFB63AA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Informacje dotyczące o</w:t>
            </w:r>
            <w:r w:rsidRPr="00230AC5">
              <w:rPr>
                <w:rFonts w:ascii="Arial" w:hAnsi="Arial" w:cs="Arial"/>
                <w:b/>
                <w:bCs/>
              </w:rPr>
              <w:t>trzyman</w:t>
            </w:r>
            <w:r>
              <w:rPr>
                <w:rFonts w:ascii="Arial" w:hAnsi="Arial" w:cs="Arial"/>
                <w:b/>
                <w:bCs/>
              </w:rPr>
              <w:t>ych</w:t>
            </w:r>
            <w:r w:rsidRPr="00230AC5">
              <w:rPr>
                <w:rFonts w:ascii="Arial" w:hAnsi="Arial" w:cs="Arial"/>
                <w:b/>
                <w:bCs/>
              </w:rPr>
              <w:t xml:space="preserve"> ofert</w:t>
            </w:r>
          </w:p>
        </w:tc>
      </w:tr>
      <w:tr w:rsidR="00E7539E" w:rsidRPr="00755B09" w14:paraId="715E9977" w14:textId="77777777" w:rsidTr="00F57BA4">
        <w:tc>
          <w:tcPr>
            <w:tcW w:w="8222" w:type="dxa"/>
            <w:gridSpan w:val="4"/>
            <w:shd w:val="clear" w:color="auto" w:fill="D9D9D9" w:themeFill="background1" w:themeFillShade="D9"/>
            <w:vAlign w:val="center"/>
          </w:tcPr>
          <w:p w14:paraId="3551ADC8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Pr="004A5822">
              <w:rPr>
                <w:rFonts w:ascii="Arial" w:hAnsi="Arial" w:cs="Arial"/>
                <w:b/>
                <w:bCs/>
              </w:rPr>
              <w:t>ferent</w:t>
            </w:r>
            <w:r>
              <w:rPr>
                <w:rFonts w:ascii="Arial" w:hAnsi="Arial" w:cs="Arial"/>
                <w:b/>
                <w:bCs/>
              </w:rPr>
              <w:t xml:space="preserve"> (nazwa i NIP)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1984B47D" w14:textId="3B31F7EE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oferty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686A0E">
              <w:rPr>
                <w:rFonts w:ascii="Arial" w:hAnsi="Arial" w:cs="Arial"/>
                <w:b/>
                <w:bCs/>
              </w:rPr>
              <w:t>brutto</w:t>
            </w:r>
            <w:r>
              <w:rPr>
                <w:rFonts w:ascii="Arial" w:hAnsi="Arial" w:cs="Arial"/>
                <w:b/>
                <w:bCs/>
              </w:rPr>
              <w:t xml:space="preserve"> (w zł)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14:paraId="130CE94B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Data oferty</w:t>
            </w:r>
          </w:p>
        </w:tc>
      </w:tr>
      <w:tr w:rsidR="00E7539E" w:rsidRPr="00755B09" w14:paraId="73D40A2E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55326569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9695EAA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2A615A5A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3F50E7AA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28977E99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6E07F09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7D7652BC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5780CA6A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1DD437DB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16F90E4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60166DD7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37E7377E" w14:textId="77777777" w:rsidTr="00F57BA4">
        <w:tc>
          <w:tcPr>
            <w:tcW w:w="11907" w:type="dxa"/>
            <w:gridSpan w:val="5"/>
            <w:shd w:val="clear" w:color="auto" w:fill="D9D9D9" w:themeFill="background1" w:themeFillShade="D9"/>
            <w:vAlign w:val="center"/>
          </w:tcPr>
          <w:p w14:paraId="02E22146" w14:textId="10B2A6D8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A5822">
              <w:rPr>
                <w:rFonts w:ascii="Arial" w:hAnsi="Arial" w:cs="Arial"/>
                <w:b/>
                <w:bCs/>
              </w:rPr>
              <w:t>Przyjęta wartość wydatku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686A0E">
              <w:rPr>
                <w:rFonts w:ascii="Arial" w:hAnsi="Arial" w:cs="Arial"/>
                <w:b/>
                <w:bCs/>
              </w:rPr>
              <w:t>brutto</w:t>
            </w:r>
            <w:r w:rsidRPr="004A5822">
              <w:rPr>
                <w:rFonts w:ascii="Arial" w:hAnsi="Arial" w:cs="Arial"/>
                <w:b/>
                <w:bCs/>
              </w:rPr>
              <w:t xml:space="preserve"> (kwota ryczałtowa) na podstawie otrzymanych ofert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382328F6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4AB82C0C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3C48AA40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230AC5">
              <w:rPr>
                <w:rFonts w:ascii="Arial" w:hAnsi="Arial" w:cs="Arial"/>
                <w:b/>
                <w:bCs/>
              </w:rPr>
              <w:t>Informacja dotycząca wskaźnika przypisanego dla zadania objętego kwotą ryczałtową,</w:t>
            </w:r>
          </w:p>
        </w:tc>
      </w:tr>
      <w:tr w:rsidR="00E7539E" w:rsidRPr="00755B09" w14:paraId="649530CA" w14:textId="77777777" w:rsidTr="00F57BA4">
        <w:tc>
          <w:tcPr>
            <w:tcW w:w="5385" w:type="dxa"/>
            <w:gridSpan w:val="2"/>
            <w:shd w:val="clear" w:color="auto" w:fill="D9D9D9" w:themeFill="background1" w:themeFillShade="D9"/>
            <w:vAlign w:val="center"/>
          </w:tcPr>
          <w:p w14:paraId="167E9730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Nazwa wskaźnika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17AC337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wskaźnika</w:t>
            </w:r>
          </w:p>
        </w:tc>
        <w:tc>
          <w:tcPr>
            <w:tcW w:w="7509" w:type="dxa"/>
            <w:gridSpan w:val="3"/>
            <w:shd w:val="clear" w:color="auto" w:fill="D9D9D9" w:themeFill="background1" w:themeFillShade="D9"/>
            <w:vAlign w:val="center"/>
          </w:tcPr>
          <w:p w14:paraId="2D9FBFFE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Dokument potwierdzający osiągnięcie wskaźnika</w:t>
            </w:r>
          </w:p>
        </w:tc>
      </w:tr>
      <w:tr w:rsidR="00E7539E" w:rsidRPr="00755B09" w14:paraId="70E0ECE4" w14:textId="77777777" w:rsidTr="00F57BA4">
        <w:tc>
          <w:tcPr>
            <w:tcW w:w="5385" w:type="dxa"/>
            <w:gridSpan w:val="2"/>
          </w:tcPr>
          <w:p w14:paraId="4A7D9418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EA726F9" w14:textId="77777777" w:rsidR="00E7539E" w:rsidRPr="00755B09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509" w:type="dxa"/>
            <w:gridSpan w:val="3"/>
          </w:tcPr>
          <w:p w14:paraId="7D8EF884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799F68AF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7FECDA4A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lastRenderedPageBreak/>
              <w:t>Numer i nazwa zadania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3C7F45A4" w14:textId="23D45E2E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</w:p>
        </w:tc>
      </w:tr>
      <w:tr w:rsidR="00E7539E" w:rsidRPr="00755B09" w14:paraId="4ACC70F6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7380060B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1174D999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19033117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201677EB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Informacje dotyczące o</w:t>
            </w:r>
            <w:r w:rsidRPr="00230AC5">
              <w:rPr>
                <w:rFonts w:ascii="Arial" w:hAnsi="Arial" w:cs="Arial"/>
                <w:b/>
                <w:bCs/>
              </w:rPr>
              <w:t>trzyman</w:t>
            </w:r>
            <w:r>
              <w:rPr>
                <w:rFonts w:ascii="Arial" w:hAnsi="Arial" w:cs="Arial"/>
                <w:b/>
                <w:bCs/>
              </w:rPr>
              <w:t>ych</w:t>
            </w:r>
            <w:r w:rsidRPr="00230AC5">
              <w:rPr>
                <w:rFonts w:ascii="Arial" w:hAnsi="Arial" w:cs="Arial"/>
                <w:b/>
                <w:bCs/>
              </w:rPr>
              <w:t xml:space="preserve"> ofert</w:t>
            </w:r>
          </w:p>
        </w:tc>
      </w:tr>
      <w:tr w:rsidR="00E7539E" w:rsidRPr="00755B09" w14:paraId="31FEB535" w14:textId="77777777" w:rsidTr="00F57BA4">
        <w:tc>
          <w:tcPr>
            <w:tcW w:w="8222" w:type="dxa"/>
            <w:gridSpan w:val="4"/>
            <w:shd w:val="clear" w:color="auto" w:fill="D9D9D9" w:themeFill="background1" w:themeFillShade="D9"/>
            <w:vAlign w:val="center"/>
          </w:tcPr>
          <w:p w14:paraId="2A7EF41B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Pr="004A5822">
              <w:rPr>
                <w:rFonts w:ascii="Arial" w:hAnsi="Arial" w:cs="Arial"/>
                <w:b/>
                <w:bCs/>
              </w:rPr>
              <w:t>ferent</w:t>
            </w:r>
            <w:r>
              <w:rPr>
                <w:rFonts w:ascii="Arial" w:hAnsi="Arial" w:cs="Arial"/>
                <w:b/>
                <w:bCs/>
              </w:rPr>
              <w:t xml:space="preserve"> (nazwa i NIP)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636784DA" w14:textId="7CA78B9E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oferty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>
              <w:rPr>
                <w:rFonts w:ascii="Arial" w:hAnsi="Arial" w:cs="Arial"/>
                <w:b/>
                <w:bCs/>
              </w:rPr>
              <w:t xml:space="preserve"> (w zł)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14:paraId="15607F42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Data oferty</w:t>
            </w:r>
          </w:p>
        </w:tc>
      </w:tr>
      <w:tr w:rsidR="00E7539E" w:rsidRPr="00755B09" w14:paraId="06D44F93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137A8EDE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FC7A19B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088F91AD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017D1189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19FD76F2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BC8F2C3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5715FC4E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264327C6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3616560A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1EF89FD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2D8D715F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26DFB853" w14:textId="77777777" w:rsidTr="00F57BA4">
        <w:tc>
          <w:tcPr>
            <w:tcW w:w="11907" w:type="dxa"/>
            <w:gridSpan w:val="5"/>
            <w:shd w:val="clear" w:color="auto" w:fill="D9D9D9" w:themeFill="background1" w:themeFillShade="D9"/>
            <w:vAlign w:val="center"/>
          </w:tcPr>
          <w:p w14:paraId="79599DBC" w14:textId="2F58DCE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A5822">
              <w:rPr>
                <w:rFonts w:ascii="Arial" w:hAnsi="Arial" w:cs="Arial"/>
                <w:b/>
                <w:bCs/>
              </w:rPr>
              <w:t>Przyjęta wartość wydatku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 w:rsidRPr="004A5822">
              <w:rPr>
                <w:rFonts w:ascii="Arial" w:hAnsi="Arial" w:cs="Arial"/>
                <w:b/>
                <w:bCs/>
              </w:rPr>
              <w:t xml:space="preserve"> (kwota ryczałtowa) na podstawie otrzymanych ofert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7E052815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283A12AD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6FAF0404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230AC5">
              <w:rPr>
                <w:rFonts w:ascii="Arial" w:hAnsi="Arial" w:cs="Arial"/>
                <w:b/>
                <w:bCs/>
              </w:rPr>
              <w:t>Informacja dotycząca wskaźnika przypisanego dla zadania objętego kwotą ryczałtową,</w:t>
            </w:r>
          </w:p>
        </w:tc>
      </w:tr>
      <w:tr w:rsidR="00E7539E" w:rsidRPr="00755B09" w14:paraId="5EE90AFB" w14:textId="77777777" w:rsidTr="00F57BA4">
        <w:tc>
          <w:tcPr>
            <w:tcW w:w="5385" w:type="dxa"/>
            <w:gridSpan w:val="2"/>
            <w:shd w:val="clear" w:color="auto" w:fill="D9D9D9" w:themeFill="background1" w:themeFillShade="D9"/>
            <w:vAlign w:val="center"/>
          </w:tcPr>
          <w:p w14:paraId="56EB4F30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Nazwa wskaźnika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C49C433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wskaźnika</w:t>
            </w:r>
          </w:p>
        </w:tc>
        <w:tc>
          <w:tcPr>
            <w:tcW w:w="7509" w:type="dxa"/>
            <w:gridSpan w:val="3"/>
            <w:shd w:val="clear" w:color="auto" w:fill="D9D9D9" w:themeFill="background1" w:themeFillShade="D9"/>
            <w:vAlign w:val="center"/>
          </w:tcPr>
          <w:p w14:paraId="54F8913F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Dokument potwierdzający osiągnięcie wskaźnika</w:t>
            </w:r>
          </w:p>
        </w:tc>
      </w:tr>
      <w:tr w:rsidR="00E7539E" w:rsidRPr="00755B09" w14:paraId="43EA9962" w14:textId="77777777" w:rsidTr="00F57BA4">
        <w:tc>
          <w:tcPr>
            <w:tcW w:w="5385" w:type="dxa"/>
            <w:gridSpan w:val="2"/>
          </w:tcPr>
          <w:p w14:paraId="2D572B02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419ADD1" w14:textId="77777777" w:rsidR="00E7539E" w:rsidRPr="00755B09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509" w:type="dxa"/>
            <w:gridSpan w:val="3"/>
          </w:tcPr>
          <w:p w14:paraId="682DE657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1CD1C362" w14:textId="77777777" w:rsidR="00031580" w:rsidRPr="00755B09" w:rsidRDefault="00031580" w:rsidP="00E7539E">
      <w:pPr>
        <w:rPr>
          <w:rFonts w:ascii="Arial" w:hAnsi="Arial" w:cs="Arial"/>
        </w:rPr>
      </w:pPr>
    </w:p>
    <w:sectPr w:rsidR="00031580" w:rsidRPr="00755B09" w:rsidSect="00560C93">
      <w:endnotePr>
        <w:numFmt w:val="decimal"/>
      </w:endnotePr>
      <w:type w:val="continuous"/>
      <w:pgSz w:w="16838" w:h="11906" w:orient="landscape" w:code="9"/>
      <w:pgMar w:top="1077" w:right="1245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1C2B5D" w14:textId="77777777" w:rsidR="00031580" w:rsidRDefault="00031580">
      <w:r>
        <w:separator/>
      </w:r>
    </w:p>
  </w:endnote>
  <w:endnote w:type="continuationSeparator" w:id="0">
    <w:p w14:paraId="6869D313" w14:textId="77777777" w:rsidR="00031580" w:rsidRDefault="00031580">
      <w:r>
        <w:continuationSeparator/>
      </w:r>
    </w:p>
  </w:endnote>
  <w:endnote w:id="1">
    <w:p w14:paraId="3AE460D2" w14:textId="7F320305" w:rsidR="00E7539E" w:rsidRDefault="00E7539E">
      <w:pPr>
        <w:pStyle w:val="Tekstprzypisukocowego"/>
      </w:pPr>
      <w:r>
        <w:rPr>
          <w:rStyle w:val="Odwoanieprzypisukocowego"/>
        </w:rPr>
        <w:endnoteRef/>
      </w:r>
      <w:r>
        <w:t xml:space="preserve"> Podane informacje powinny być spójne z danymi z Sekcji Budżet projektu wniosku o dofinansowanie.</w:t>
      </w:r>
    </w:p>
  </w:endnote>
  <w:endnote w:id="2">
    <w:p w14:paraId="7EF9A427" w14:textId="4DD6C1C9" w:rsidR="00E7539E" w:rsidRDefault="00E7539E">
      <w:pPr>
        <w:pStyle w:val="Tekstprzypisukocowego"/>
      </w:pPr>
      <w:r>
        <w:rPr>
          <w:rStyle w:val="Odwoanieprzypisukocowego"/>
        </w:rPr>
        <w:endnoteRef/>
      </w:r>
      <w:r>
        <w:t xml:space="preserve"> W przypadku większej liczby zadań tabelę należy powielić.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80813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17F15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5B1EF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63B403" wp14:editId="02FDC696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80304983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4EC0F" w14:textId="77777777" w:rsidR="00031580" w:rsidRDefault="00031580">
      <w:r>
        <w:separator/>
      </w:r>
    </w:p>
  </w:footnote>
  <w:footnote w:type="continuationSeparator" w:id="0">
    <w:p w14:paraId="55509985" w14:textId="77777777" w:rsidR="00031580" w:rsidRDefault="00031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F8A06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A7075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46FBE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B6BB697" wp14:editId="6E48BE3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46032848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8FBD63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B6D58A" wp14:editId="3C2B15EE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826C2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B6D58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CB826C2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F51C9B" wp14:editId="65575BA5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C41DA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7671CF1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51C9B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4CAC41DA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7671CF1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634554">
    <w:abstractNumId w:val="0"/>
  </w:num>
  <w:num w:numId="2" w16cid:durableId="1949072745">
    <w:abstractNumId w:val="2"/>
  </w:num>
  <w:num w:numId="3" w16cid:durableId="1927490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580"/>
    <w:rsid w:val="000040DF"/>
    <w:rsid w:val="000076BB"/>
    <w:rsid w:val="00013387"/>
    <w:rsid w:val="00013538"/>
    <w:rsid w:val="00017AAA"/>
    <w:rsid w:val="00031580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964A0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1C51"/>
    <w:rsid w:val="001A572F"/>
    <w:rsid w:val="001A66E9"/>
    <w:rsid w:val="001B11F5"/>
    <w:rsid w:val="001B17DC"/>
    <w:rsid w:val="001B44A0"/>
    <w:rsid w:val="001B631B"/>
    <w:rsid w:val="001B7527"/>
    <w:rsid w:val="001C7537"/>
    <w:rsid w:val="001F0958"/>
    <w:rsid w:val="001F2D8C"/>
    <w:rsid w:val="001F782D"/>
    <w:rsid w:val="00213B07"/>
    <w:rsid w:val="00221ADA"/>
    <w:rsid w:val="00230AC5"/>
    <w:rsid w:val="00242E67"/>
    <w:rsid w:val="0024414D"/>
    <w:rsid w:val="0024753D"/>
    <w:rsid w:val="00255E27"/>
    <w:rsid w:val="0025770F"/>
    <w:rsid w:val="00270624"/>
    <w:rsid w:val="00271CC3"/>
    <w:rsid w:val="00274627"/>
    <w:rsid w:val="00281E67"/>
    <w:rsid w:val="00297FCA"/>
    <w:rsid w:val="002B4A31"/>
    <w:rsid w:val="002B69E9"/>
    <w:rsid w:val="002B6F4B"/>
    <w:rsid w:val="002C1933"/>
    <w:rsid w:val="002C1CEA"/>
    <w:rsid w:val="002C2E88"/>
    <w:rsid w:val="002C6FA7"/>
    <w:rsid w:val="002E259F"/>
    <w:rsid w:val="002E6046"/>
    <w:rsid w:val="002F3368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96573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2194A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A5822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60C93"/>
    <w:rsid w:val="00570B4D"/>
    <w:rsid w:val="00570BD8"/>
    <w:rsid w:val="0057506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6665E"/>
    <w:rsid w:val="00675D26"/>
    <w:rsid w:val="0068337C"/>
    <w:rsid w:val="00686A0E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5B09"/>
    <w:rsid w:val="0075666B"/>
    <w:rsid w:val="00765AB9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3042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462"/>
    <w:rsid w:val="00A12A4B"/>
    <w:rsid w:val="00A13EE6"/>
    <w:rsid w:val="00A14652"/>
    <w:rsid w:val="00A17DEA"/>
    <w:rsid w:val="00A236D3"/>
    <w:rsid w:val="00A35DC7"/>
    <w:rsid w:val="00A4460E"/>
    <w:rsid w:val="00A453C5"/>
    <w:rsid w:val="00A54279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302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102D"/>
    <w:rsid w:val="00BD3C17"/>
    <w:rsid w:val="00BE4154"/>
    <w:rsid w:val="00BF38CB"/>
    <w:rsid w:val="00BF6935"/>
    <w:rsid w:val="00C04A87"/>
    <w:rsid w:val="00C0515B"/>
    <w:rsid w:val="00C06D76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1B91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E32EA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DF00BC"/>
    <w:rsid w:val="00E0289D"/>
    <w:rsid w:val="00E05166"/>
    <w:rsid w:val="00E13D56"/>
    <w:rsid w:val="00E16320"/>
    <w:rsid w:val="00E265DD"/>
    <w:rsid w:val="00E311FA"/>
    <w:rsid w:val="00E31EF4"/>
    <w:rsid w:val="00E33D69"/>
    <w:rsid w:val="00E3628F"/>
    <w:rsid w:val="00E44F9C"/>
    <w:rsid w:val="00E53732"/>
    <w:rsid w:val="00E715D1"/>
    <w:rsid w:val="00E71D1C"/>
    <w:rsid w:val="00E728CE"/>
    <w:rsid w:val="00E72953"/>
    <w:rsid w:val="00E7539E"/>
    <w:rsid w:val="00E87696"/>
    <w:rsid w:val="00E90496"/>
    <w:rsid w:val="00E96F3C"/>
    <w:rsid w:val="00EA33F3"/>
    <w:rsid w:val="00ED0D74"/>
    <w:rsid w:val="00ED69F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1131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1F81F5"/>
  <w15:chartTrackingRefBased/>
  <w15:docId w15:val="{A3CB4852-A42D-4B18-91AD-CFDD4CA4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table" w:styleId="Tabela-Siatka">
    <w:name w:val="Table Grid"/>
    <w:basedOn w:val="Standardowy"/>
    <w:rsid w:val="00031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203\Dyski%20Sieciowe\Wspolny\_PAPIER_FIRMOWY\aktualne_od_lipiec_2024\_Wzor_pisma_perspektywa_2021_2027\Pisma_wenetrzene_bez_klauzuli\Achrom\Wzor_pisma_(szablon)_perspektywa_2021-2027_A4_pion_achro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</Template>
  <TotalTime>10</TotalTime>
  <Pages>3</Pages>
  <Words>166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AK</dc:creator>
  <cp:keywords/>
  <cp:lastModifiedBy>AK</cp:lastModifiedBy>
  <cp:revision>8</cp:revision>
  <cp:lastPrinted>2023-04-13T09:47:00Z</cp:lastPrinted>
  <dcterms:created xsi:type="dcterms:W3CDTF">2024-09-11T07:48:00Z</dcterms:created>
  <dcterms:modified xsi:type="dcterms:W3CDTF">2024-10-21T08:00:00Z</dcterms:modified>
</cp:coreProperties>
</file>